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829" w:rsidRPr="00E902C8" w:rsidRDefault="00307829" w:rsidP="00C92F1B">
      <w:pPr>
        <w:ind w:left="6" w:firstLine="0"/>
      </w:pPr>
      <w:r w:rsidRPr="00E902C8">
        <w:t>Бондарєва Людмила Миколаївна</w:t>
      </w:r>
    </w:p>
    <w:p w:rsidR="00307829" w:rsidRPr="00E902C8" w:rsidRDefault="00307829" w:rsidP="00E902C8">
      <w:pPr>
        <w:ind w:left="709" w:hanging="283"/>
        <w:rPr>
          <w:lang w:val="ru-RU"/>
        </w:rPr>
      </w:pPr>
      <w:r w:rsidRPr="00E902C8">
        <w:t xml:space="preserve">Бондарева </w:t>
      </w:r>
      <w:r w:rsidRPr="00E902C8">
        <w:rPr>
          <w:lang w:val="ru-RU"/>
        </w:rPr>
        <w:t>Людмила Николаевна</w:t>
      </w:r>
    </w:p>
    <w:p w:rsidR="00307829" w:rsidRPr="00E902C8" w:rsidRDefault="00307829" w:rsidP="00E902C8">
      <w:pPr>
        <w:ind w:left="709" w:hanging="283"/>
        <w:rPr>
          <w:lang w:val="ru-RU"/>
        </w:rPr>
      </w:pPr>
      <w:r w:rsidRPr="00E902C8">
        <w:rPr>
          <w:lang w:val="en-GB"/>
        </w:rPr>
        <w:t>Liudmyla</w:t>
      </w:r>
      <w:r w:rsidRPr="00E902C8">
        <w:rPr>
          <w:lang w:val="ru-RU"/>
        </w:rPr>
        <w:t xml:space="preserve"> </w:t>
      </w:r>
      <w:r w:rsidRPr="00E902C8">
        <w:rPr>
          <w:lang w:val="en-GB"/>
        </w:rPr>
        <w:t>Bondareva</w:t>
      </w:r>
    </w:p>
    <w:p w:rsidR="00307829" w:rsidRDefault="00307829" w:rsidP="00E902C8">
      <w:pPr>
        <w:ind w:left="709" w:hanging="283"/>
      </w:pPr>
    </w:p>
    <w:p w:rsidR="00307829" w:rsidRDefault="00307829" w:rsidP="00E902C8">
      <w:pPr>
        <w:ind w:left="709" w:hanging="283"/>
      </w:pPr>
      <w:r>
        <w:t>Чорногор Марина Вікторівна</w:t>
      </w:r>
    </w:p>
    <w:p w:rsidR="00307829" w:rsidRDefault="00307829" w:rsidP="00E902C8">
      <w:pPr>
        <w:ind w:left="709" w:hanging="283"/>
        <w:rPr>
          <w:lang w:val="ru-RU"/>
        </w:rPr>
      </w:pPr>
      <w:r>
        <w:rPr>
          <w:lang w:val="ru-RU"/>
        </w:rPr>
        <w:t>Черногор Марина Викторовна</w:t>
      </w:r>
    </w:p>
    <w:p w:rsidR="00307829" w:rsidRDefault="00307829" w:rsidP="00E902C8">
      <w:pPr>
        <w:ind w:left="709" w:hanging="283"/>
      </w:pPr>
      <w:r>
        <w:rPr>
          <w:lang w:val="en-US"/>
        </w:rPr>
        <w:t>Chornogor Marina</w:t>
      </w:r>
    </w:p>
    <w:p w:rsidR="00307829" w:rsidRPr="00E902C8" w:rsidRDefault="00307829" w:rsidP="00E902C8">
      <w:pPr>
        <w:ind w:left="709" w:hanging="283"/>
      </w:pPr>
    </w:p>
    <w:p w:rsidR="00307829" w:rsidRDefault="00307829" w:rsidP="00C92F1B">
      <w:pPr>
        <w:pStyle w:val="ListParagraph"/>
      </w:pPr>
      <w:r>
        <w:t>Дослідження видового складу мавританського газону</w:t>
      </w:r>
    </w:p>
    <w:p w:rsidR="00307829" w:rsidRDefault="00307829" w:rsidP="00E902C8">
      <w:pPr>
        <w:pStyle w:val="ListParagraph"/>
        <w:ind w:left="366" w:firstLine="0"/>
        <w:rPr>
          <w:lang w:val="en-US"/>
        </w:rPr>
      </w:pPr>
      <w:r>
        <w:rPr>
          <w:lang w:val="en-US"/>
        </w:rPr>
        <w:t>Исследование видового состава мавританского газона</w:t>
      </w:r>
    </w:p>
    <w:p w:rsidR="00307829" w:rsidRDefault="00307829" w:rsidP="00E902C8">
      <w:pPr>
        <w:pStyle w:val="ListParagraph"/>
        <w:ind w:left="366" w:firstLine="0"/>
        <w:rPr>
          <w:lang w:val="en-US"/>
        </w:rPr>
      </w:pPr>
      <w:r w:rsidRPr="001E4D83">
        <w:rPr>
          <w:lang w:val="en-US"/>
        </w:rPr>
        <w:t xml:space="preserve">A study of the species composition </w:t>
      </w:r>
      <w:r>
        <w:rPr>
          <w:lang w:val="en-US"/>
        </w:rPr>
        <w:t xml:space="preserve">of </w:t>
      </w:r>
      <w:r w:rsidRPr="001E4D83">
        <w:rPr>
          <w:lang w:val="en-US"/>
        </w:rPr>
        <w:t>the Moorish lawn</w:t>
      </w:r>
    </w:p>
    <w:p w:rsidR="00307829" w:rsidRPr="00A37F1A" w:rsidRDefault="00307829" w:rsidP="00E902C8">
      <w:pPr>
        <w:pStyle w:val="ListParagraph"/>
        <w:ind w:left="366" w:firstLine="0"/>
        <w:rPr>
          <w:lang w:val="en-US"/>
        </w:rPr>
      </w:pPr>
    </w:p>
    <w:p w:rsidR="00307829" w:rsidRPr="00AD686F" w:rsidRDefault="00307829" w:rsidP="00F947B9">
      <w:pPr>
        <w:pStyle w:val="ListParagraph"/>
        <w:numPr>
          <w:ilvl w:val="0"/>
          <w:numId w:val="1"/>
        </w:numPr>
      </w:pPr>
      <w:r w:rsidRPr="00AD686F">
        <w:rPr>
          <w:u w:val="single"/>
        </w:rPr>
        <w:t>Ключові слова:</w:t>
      </w:r>
      <w:r>
        <w:t xml:space="preserve"> ландшафтний дизайн, газон, злаки, декоративні рослини, мавританський газон</w:t>
      </w:r>
    </w:p>
    <w:p w:rsidR="00307829" w:rsidRDefault="00307829" w:rsidP="00F947B9">
      <w:pPr>
        <w:pStyle w:val="ListParagraph"/>
        <w:ind w:left="366" w:firstLine="0"/>
      </w:pPr>
    </w:p>
    <w:p w:rsidR="00307829" w:rsidRPr="00B71371" w:rsidRDefault="00307829" w:rsidP="00F947B9">
      <w:pPr>
        <w:pStyle w:val="ListParagraph"/>
        <w:tabs>
          <w:tab w:val="left" w:pos="851"/>
        </w:tabs>
        <w:ind w:left="363" w:firstLine="0"/>
        <w:jc w:val="both"/>
        <w:rPr>
          <w:szCs w:val="28"/>
          <w:lang w:val="ru-RU"/>
        </w:rPr>
      </w:pPr>
      <w:r w:rsidRPr="00B71371">
        <w:rPr>
          <w:szCs w:val="28"/>
          <w:u w:val="single"/>
          <w:lang w:val="ru-RU"/>
        </w:rPr>
        <w:t>Ключевые слова:</w:t>
      </w:r>
      <w:r w:rsidRPr="00B71371">
        <w:rPr>
          <w:szCs w:val="28"/>
          <w:lang w:val="ru-RU"/>
        </w:rPr>
        <w:t xml:space="preserve"> ландшафтный дизайн, газон, злаки, декоративные растения, мавританский газон</w:t>
      </w:r>
    </w:p>
    <w:p w:rsidR="00307829" w:rsidRDefault="00307829" w:rsidP="00F947B9">
      <w:pPr>
        <w:pStyle w:val="ListParagraph"/>
        <w:tabs>
          <w:tab w:val="left" w:pos="851"/>
        </w:tabs>
        <w:ind w:left="363" w:firstLine="0"/>
        <w:jc w:val="both"/>
        <w:rPr>
          <w:szCs w:val="28"/>
        </w:rPr>
      </w:pPr>
    </w:p>
    <w:p w:rsidR="00307829" w:rsidRPr="00B71371" w:rsidRDefault="00307829" w:rsidP="00F947B9">
      <w:pPr>
        <w:pStyle w:val="ListParagraph"/>
        <w:tabs>
          <w:tab w:val="left" w:pos="851"/>
        </w:tabs>
        <w:ind w:left="363" w:firstLine="0"/>
        <w:rPr>
          <w:szCs w:val="28"/>
          <w:lang w:val="en-US"/>
        </w:rPr>
      </w:pPr>
      <w:r w:rsidRPr="00AD686F">
        <w:rPr>
          <w:szCs w:val="28"/>
          <w:u w:val="single"/>
          <w:lang w:val="en-GB"/>
        </w:rPr>
        <w:t>Key words:</w:t>
      </w:r>
      <w:r w:rsidRPr="00AD686F">
        <w:rPr>
          <w:szCs w:val="28"/>
          <w:lang w:val="en-GB"/>
        </w:rPr>
        <w:t xml:space="preserve"> </w:t>
      </w:r>
      <w:r w:rsidRPr="00B71371">
        <w:rPr>
          <w:szCs w:val="28"/>
          <w:lang w:val="en-GB"/>
        </w:rPr>
        <w:t xml:space="preserve">landscaping, lawn, </w:t>
      </w:r>
      <w:r>
        <w:rPr>
          <w:szCs w:val="28"/>
          <w:lang w:val="en-GB"/>
        </w:rPr>
        <w:t>grass</w:t>
      </w:r>
      <w:r w:rsidRPr="00B71371">
        <w:rPr>
          <w:szCs w:val="28"/>
          <w:lang w:val="en-GB"/>
        </w:rPr>
        <w:t>, decorative plants, Moorish lawn</w:t>
      </w:r>
    </w:p>
    <w:p w:rsidR="00307829" w:rsidRPr="00B71371" w:rsidRDefault="00307829" w:rsidP="00F947B9">
      <w:pPr>
        <w:pStyle w:val="ListParagraph"/>
        <w:tabs>
          <w:tab w:val="left" w:pos="851"/>
        </w:tabs>
        <w:ind w:left="363" w:firstLine="0"/>
        <w:rPr>
          <w:szCs w:val="28"/>
          <w:lang w:val="en-US"/>
        </w:rPr>
      </w:pPr>
    </w:p>
    <w:p w:rsidR="00307829" w:rsidRPr="00B71371" w:rsidRDefault="00307829" w:rsidP="00C92F1B">
      <w:pPr>
        <w:pStyle w:val="ListParagraph"/>
        <w:ind w:left="6" w:firstLine="0"/>
        <w:rPr>
          <w:szCs w:val="28"/>
        </w:rPr>
      </w:pPr>
      <w:r w:rsidRPr="00B71371">
        <w:rPr>
          <w:szCs w:val="28"/>
        </w:rPr>
        <w:t>Проводиться аналіз трьох видів газонних злаків:</w:t>
      </w:r>
      <w:r w:rsidRPr="00B71371">
        <w:rPr>
          <w:i/>
          <w:szCs w:val="28"/>
        </w:rPr>
        <w:t xml:space="preserve"> Festuca rubra, Poa</w:t>
      </w:r>
      <w:r>
        <w:rPr>
          <w:i/>
          <w:szCs w:val="28"/>
          <w:lang w:val="en-US"/>
        </w:rPr>
        <w:t xml:space="preserve"> </w:t>
      </w:r>
      <w:r w:rsidRPr="00B71371">
        <w:rPr>
          <w:i/>
          <w:szCs w:val="28"/>
        </w:rPr>
        <w:t xml:space="preserve">pratensis, Lolium perenne; </w:t>
      </w:r>
      <w:r w:rsidRPr="00B71371">
        <w:rPr>
          <w:szCs w:val="28"/>
        </w:rPr>
        <w:t xml:space="preserve"> трьох видів бобових: </w:t>
      </w:r>
      <w:r w:rsidRPr="00B71371">
        <w:rPr>
          <w:i/>
          <w:szCs w:val="28"/>
        </w:rPr>
        <w:t xml:space="preserve">Onobrychis </w:t>
      </w:r>
      <w:r w:rsidRPr="00B71371">
        <w:rPr>
          <w:i/>
          <w:iCs/>
          <w:color w:val="000000"/>
          <w:szCs w:val="28"/>
        </w:rPr>
        <w:t xml:space="preserve">sativus, </w:t>
      </w:r>
      <w:r w:rsidRPr="00B71371">
        <w:rPr>
          <w:i/>
          <w:szCs w:val="28"/>
        </w:rPr>
        <w:t xml:space="preserve">Trifolium pratense, Lotus corniculatus </w:t>
      </w:r>
      <w:r w:rsidRPr="00B71371">
        <w:rPr>
          <w:szCs w:val="28"/>
        </w:rPr>
        <w:t>і 18 видів декоративних рослин з метою підбора найкращої суміші для створення мавританського газону.</w:t>
      </w:r>
    </w:p>
    <w:p w:rsidR="00307829" w:rsidRPr="000D405B" w:rsidRDefault="00307829" w:rsidP="00B71371">
      <w:pPr>
        <w:pStyle w:val="ListParagraph"/>
        <w:ind w:left="366" w:firstLine="0"/>
        <w:rPr>
          <w:szCs w:val="28"/>
          <w:lang w:val="en-US"/>
        </w:rPr>
      </w:pPr>
    </w:p>
    <w:p w:rsidR="00307829" w:rsidRPr="000D405B" w:rsidRDefault="00307829" w:rsidP="00B71371">
      <w:pPr>
        <w:pStyle w:val="ListParagraph"/>
        <w:ind w:left="366" w:firstLine="0"/>
        <w:rPr>
          <w:szCs w:val="28"/>
          <w:lang w:val="en-US"/>
        </w:rPr>
      </w:pPr>
      <w:r w:rsidRPr="00BF57AB">
        <w:rPr>
          <w:szCs w:val="28"/>
          <w:lang w:val="ru-RU"/>
        </w:rPr>
        <w:t>Проводится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анализ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трех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видов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газонных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злаков</w:t>
      </w:r>
      <w:r w:rsidRPr="000D405B">
        <w:rPr>
          <w:szCs w:val="28"/>
          <w:lang w:val="en-US"/>
        </w:rPr>
        <w:t>:</w:t>
      </w:r>
      <w:r w:rsidRPr="00BF57AB">
        <w:rPr>
          <w:i/>
          <w:szCs w:val="28"/>
        </w:rPr>
        <w:t xml:space="preserve"> Festuc</w:t>
      </w:r>
      <w:bookmarkStart w:id="0" w:name="_GoBack"/>
      <w:bookmarkEnd w:id="0"/>
      <w:r w:rsidRPr="00BF57AB">
        <w:rPr>
          <w:i/>
          <w:szCs w:val="28"/>
        </w:rPr>
        <w:t>a</w:t>
      </w:r>
      <w:r w:rsidRPr="000D405B">
        <w:rPr>
          <w:i/>
          <w:szCs w:val="28"/>
          <w:lang w:val="en-US"/>
        </w:rPr>
        <w:t xml:space="preserve"> </w:t>
      </w:r>
      <w:r w:rsidRPr="00BF57AB">
        <w:rPr>
          <w:i/>
          <w:szCs w:val="28"/>
        </w:rPr>
        <w:t>rubra, Poa</w:t>
      </w:r>
      <w:r>
        <w:rPr>
          <w:i/>
          <w:szCs w:val="28"/>
          <w:lang w:val="en-US"/>
        </w:rPr>
        <w:t xml:space="preserve"> p</w:t>
      </w:r>
      <w:r w:rsidRPr="00BF57AB">
        <w:rPr>
          <w:i/>
          <w:szCs w:val="28"/>
        </w:rPr>
        <w:t>ratensis</w:t>
      </w:r>
      <w:r w:rsidRPr="000D405B">
        <w:rPr>
          <w:i/>
          <w:szCs w:val="28"/>
          <w:lang w:val="en-US"/>
        </w:rPr>
        <w:t xml:space="preserve">, </w:t>
      </w:r>
      <w:r w:rsidRPr="00BF57AB">
        <w:rPr>
          <w:i/>
          <w:szCs w:val="28"/>
          <w:lang w:val="en-US"/>
        </w:rPr>
        <w:t>Lolium</w:t>
      </w:r>
      <w:r w:rsidRPr="000D405B">
        <w:rPr>
          <w:i/>
          <w:szCs w:val="28"/>
          <w:lang w:val="en-US"/>
        </w:rPr>
        <w:t xml:space="preserve"> </w:t>
      </w:r>
      <w:r w:rsidRPr="00BF57AB">
        <w:rPr>
          <w:i/>
          <w:szCs w:val="28"/>
          <w:lang w:val="en-US"/>
        </w:rPr>
        <w:t>perenne</w:t>
      </w:r>
      <w:r w:rsidRPr="000D405B">
        <w:rPr>
          <w:i/>
          <w:szCs w:val="28"/>
          <w:lang w:val="en-US"/>
        </w:rPr>
        <w:t xml:space="preserve">; 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трех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видов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бобовых</w:t>
      </w:r>
      <w:r w:rsidRPr="000D405B">
        <w:rPr>
          <w:szCs w:val="28"/>
          <w:lang w:val="en-US"/>
        </w:rPr>
        <w:t xml:space="preserve">: </w:t>
      </w:r>
      <w:r w:rsidRPr="00BF57AB">
        <w:rPr>
          <w:i/>
          <w:szCs w:val="28"/>
        </w:rPr>
        <w:t xml:space="preserve">Onobrychis </w:t>
      </w:r>
      <w:r w:rsidRPr="00BF57AB">
        <w:rPr>
          <w:i/>
          <w:iCs/>
          <w:color w:val="000000"/>
          <w:szCs w:val="28"/>
          <w:lang w:val="en-US"/>
        </w:rPr>
        <w:t>sativus</w:t>
      </w:r>
      <w:r w:rsidRPr="000D405B">
        <w:rPr>
          <w:i/>
          <w:iCs/>
          <w:color w:val="000000"/>
          <w:szCs w:val="28"/>
          <w:lang w:val="en-US"/>
        </w:rPr>
        <w:t xml:space="preserve">, </w:t>
      </w:r>
      <w:r w:rsidRPr="00BF57AB">
        <w:rPr>
          <w:i/>
          <w:szCs w:val="28"/>
        </w:rPr>
        <w:t>Trifolium</w:t>
      </w:r>
      <w:r w:rsidRPr="000D405B">
        <w:rPr>
          <w:i/>
          <w:szCs w:val="28"/>
          <w:lang w:val="en-US"/>
        </w:rPr>
        <w:t xml:space="preserve"> </w:t>
      </w:r>
      <w:r w:rsidRPr="00BF57AB">
        <w:rPr>
          <w:i/>
          <w:szCs w:val="28"/>
        </w:rPr>
        <w:t>pratense</w:t>
      </w:r>
      <w:r w:rsidRPr="000D405B">
        <w:rPr>
          <w:i/>
          <w:szCs w:val="28"/>
          <w:lang w:val="en-US"/>
        </w:rPr>
        <w:t xml:space="preserve">, </w:t>
      </w:r>
      <w:r w:rsidRPr="00BF57AB">
        <w:rPr>
          <w:i/>
          <w:szCs w:val="28"/>
        </w:rPr>
        <w:t>Lotus</w:t>
      </w:r>
      <w:r w:rsidRPr="000D405B">
        <w:rPr>
          <w:i/>
          <w:szCs w:val="28"/>
          <w:lang w:val="en-US"/>
        </w:rPr>
        <w:t xml:space="preserve"> </w:t>
      </w:r>
      <w:r w:rsidRPr="00BF57AB">
        <w:rPr>
          <w:i/>
          <w:szCs w:val="28"/>
        </w:rPr>
        <w:t>corniculatus</w:t>
      </w:r>
      <w:r w:rsidRPr="000D405B">
        <w:rPr>
          <w:i/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и</w:t>
      </w:r>
      <w:r w:rsidRPr="000D405B">
        <w:rPr>
          <w:szCs w:val="28"/>
          <w:lang w:val="en-US"/>
        </w:rPr>
        <w:t xml:space="preserve"> 18 </w:t>
      </w:r>
      <w:r w:rsidRPr="00BF57AB">
        <w:rPr>
          <w:szCs w:val="28"/>
          <w:lang w:val="ru-RU"/>
        </w:rPr>
        <w:t>видов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декоративных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растений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с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целью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подбора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наилучшей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смеси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для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создания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мавританского</w:t>
      </w:r>
      <w:r w:rsidRPr="000D405B">
        <w:rPr>
          <w:szCs w:val="28"/>
          <w:lang w:val="en-US"/>
        </w:rPr>
        <w:t xml:space="preserve"> </w:t>
      </w:r>
      <w:r w:rsidRPr="00BF57AB">
        <w:rPr>
          <w:szCs w:val="28"/>
          <w:lang w:val="ru-RU"/>
        </w:rPr>
        <w:t>газона</w:t>
      </w:r>
      <w:r w:rsidRPr="000D405B">
        <w:rPr>
          <w:szCs w:val="28"/>
          <w:lang w:val="en-US"/>
        </w:rPr>
        <w:t>.</w:t>
      </w:r>
    </w:p>
    <w:p w:rsidR="00307829" w:rsidRDefault="00307829" w:rsidP="00E902C8">
      <w:pPr>
        <w:pStyle w:val="ListParagraph"/>
        <w:ind w:left="366" w:firstLine="0"/>
        <w:rPr>
          <w:lang w:val="en-US"/>
        </w:rPr>
      </w:pPr>
    </w:p>
    <w:p w:rsidR="00307829" w:rsidRPr="000D405B" w:rsidRDefault="00307829" w:rsidP="00E902C8">
      <w:pPr>
        <w:pStyle w:val="ListParagraph"/>
        <w:ind w:left="366" w:firstLine="0"/>
        <w:rPr>
          <w:lang w:val="en-US"/>
        </w:rPr>
      </w:pPr>
      <w:r>
        <w:rPr>
          <w:lang w:val="en-US"/>
        </w:rPr>
        <w:t>A</w:t>
      </w:r>
      <w:r w:rsidRPr="000D405B">
        <w:rPr>
          <w:lang w:val="en-US"/>
        </w:rPr>
        <w:t xml:space="preserve">nalysis of the three species of lawn grasses: </w:t>
      </w:r>
      <w:r w:rsidRPr="000D405B">
        <w:rPr>
          <w:i/>
          <w:lang w:val="en-US"/>
        </w:rPr>
        <w:t>Festuca rubra</w:t>
      </w:r>
      <w:r w:rsidRPr="000D405B">
        <w:rPr>
          <w:lang w:val="en-US"/>
        </w:rPr>
        <w:t xml:space="preserve">, </w:t>
      </w:r>
      <w:r w:rsidRPr="000D405B">
        <w:rPr>
          <w:i/>
          <w:lang w:val="en-US"/>
        </w:rPr>
        <w:t>Poa</w:t>
      </w:r>
      <w:r>
        <w:rPr>
          <w:i/>
          <w:lang w:val="en-US"/>
        </w:rPr>
        <w:t xml:space="preserve"> </w:t>
      </w:r>
      <w:r w:rsidRPr="000D405B">
        <w:rPr>
          <w:i/>
          <w:lang w:val="en-US"/>
        </w:rPr>
        <w:t>pratensis</w:t>
      </w:r>
      <w:r w:rsidRPr="000D405B">
        <w:rPr>
          <w:lang w:val="en-US"/>
        </w:rPr>
        <w:t xml:space="preserve">, </w:t>
      </w:r>
      <w:r w:rsidRPr="000D405B">
        <w:rPr>
          <w:i/>
          <w:lang w:val="en-US"/>
        </w:rPr>
        <w:t>Lolium perenne</w:t>
      </w:r>
      <w:r>
        <w:rPr>
          <w:lang w:val="en-US"/>
        </w:rPr>
        <w:t xml:space="preserve">; three kinds of </w:t>
      </w:r>
      <w:r w:rsidRPr="000D405B">
        <w:rPr>
          <w:lang w:val="en-US"/>
        </w:rPr>
        <w:t xml:space="preserve">legumes: </w:t>
      </w:r>
      <w:r w:rsidRPr="000D405B">
        <w:rPr>
          <w:i/>
          <w:lang w:val="en-US"/>
        </w:rPr>
        <w:t>Onobrychis sativus</w:t>
      </w:r>
      <w:r w:rsidRPr="000D405B">
        <w:rPr>
          <w:lang w:val="en-US"/>
        </w:rPr>
        <w:t xml:space="preserve">, </w:t>
      </w:r>
      <w:r w:rsidRPr="000D405B">
        <w:rPr>
          <w:i/>
          <w:lang w:val="en-US"/>
        </w:rPr>
        <w:t>Trifolium pratense</w:t>
      </w:r>
      <w:r w:rsidRPr="000D405B">
        <w:rPr>
          <w:lang w:val="en-US"/>
        </w:rPr>
        <w:t xml:space="preserve">, </w:t>
      </w:r>
      <w:r w:rsidRPr="000D405B">
        <w:rPr>
          <w:i/>
          <w:lang w:val="en-US"/>
        </w:rPr>
        <w:t>Lotus corniculatus</w:t>
      </w:r>
      <w:r w:rsidRPr="000D405B">
        <w:rPr>
          <w:lang w:val="en-US"/>
        </w:rPr>
        <w:t xml:space="preserve"> and 18 species of decorative plants </w:t>
      </w:r>
      <w:r>
        <w:rPr>
          <w:lang w:val="en-US"/>
        </w:rPr>
        <w:t>for the</w:t>
      </w:r>
      <w:r w:rsidRPr="000D405B">
        <w:rPr>
          <w:lang w:val="en-US"/>
        </w:rPr>
        <w:t xml:space="preserve"> choose the best mix for a Moorish lawn.</w:t>
      </w:r>
    </w:p>
    <w:p w:rsidR="00307829" w:rsidRPr="000D405B" w:rsidRDefault="00307829" w:rsidP="00E902C8">
      <w:pPr>
        <w:pStyle w:val="ListParagraph"/>
        <w:ind w:left="366" w:firstLine="0"/>
        <w:rPr>
          <w:lang w:val="en-US"/>
        </w:rPr>
      </w:pPr>
    </w:p>
    <w:p w:rsidR="00307829" w:rsidRDefault="00307829" w:rsidP="00F947B9">
      <w:r w:rsidRPr="00F947B9">
        <w:rPr>
          <w:bCs/>
        </w:rPr>
        <w:t>Бондарєва Л.</w:t>
      </w:r>
      <w:r>
        <w:rPr>
          <w:bCs/>
          <w:lang w:val="en-US"/>
        </w:rPr>
        <w:t xml:space="preserve"> </w:t>
      </w:r>
      <w:r w:rsidRPr="00F947B9">
        <w:rPr>
          <w:bCs/>
        </w:rPr>
        <w:t>М.  Дослідження видового складу мавританського газону</w:t>
      </w:r>
      <w:r w:rsidRPr="00A37F1A">
        <w:rPr>
          <w:bCs/>
        </w:rPr>
        <w:t xml:space="preserve"> </w:t>
      </w:r>
      <w:r w:rsidRPr="00BE3E8F">
        <w:rPr>
          <w:bCs/>
          <w:szCs w:val="28"/>
        </w:rPr>
        <w:t xml:space="preserve">[Електронний ресурс] </w:t>
      </w:r>
      <w:r w:rsidRPr="00A37F1A">
        <w:rPr>
          <w:bCs/>
        </w:rPr>
        <w:t xml:space="preserve"> </w:t>
      </w:r>
      <w:r w:rsidRPr="00F947B9">
        <w:rPr>
          <w:bCs/>
        </w:rPr>
        <w:t>/ Л.</w:t>
      </w:r>
      <w:r w:rsidRPr="00A37F1A">
        <w:rPr>
          <w:bCs/>
        </w:rPr>
        <w:t xml:space="preserve"> </w:t>
      </w:r>
      <w:r w:rsidRPr="00F947B9">
        <w:rPr>
          <w:bCs/>
        </w:rPr>
        <w:t xml:space="preserve">М. Бондарєва, М. В. Чорногор // </w:t>
      </w:r>
      <w:r w:rsidRPr="00F947B9">
        <w:t>Матеріали науково-практичної конференції викладачів, аспірантів та студентів Сумського НАУ</w:t>
      </w:r>
      <w:r>
        <w:t>,</w:t>
      </w:r>
      <w:r w:rsidRPr="00F947B9">
        <w:t xml:space="preserve"> (</w:t>
      </w:r>
      <w:r>
        <w:t>м. Суми, 20-</w:t>
      </w:r>
      <w:r w:rsidRPr="00F947B9">
        <w:t>21 квітня 201</w:t>
      </w:r>
      <w:r>
        <w:t>6 р.)</w:t>
      </w:r>
      <w:r>
        <w:rPr>
          <w:szCs w:val="28"/>
        </w:rPr>
        <w:t xml:space="preserve"> :  в</w:t>
      </w:r>
      <w:r w:rsidRPr="00D27462">
        <w:rPr>
          <w:szCs w:val="28"/>
        </w:rPr>
        <w:t xml:space="preserve"> 3</w:t>
      </w:r>
      <w:r>
        <w:rPr>
          <w:szCs w:val="28"/>
        </w:rPr>
        <w:t>-х</w:t>
      </w:r>
      <w:r w:rsidRPr="00D27462">
        <w:rPr>
          <w:szCs w:val="28"/>
        </w:rPr>
        <w:t xml:space="preserve"> т.</w:t>
      </w:r>
      <w:r>
        <w:rPr>
          <w:szCs w:val="28"/>
        </w:rPr>
        <w:t xml:space="preserve"> – </w:t>
      </w:r>
      <w:r w:rsidRPr="00D27462">
        <w:rPr>
          <w:szCs w:val="28"/>
        </w:rPr>
        <w:t>Суми, 2015. – </w:t>
      </w:r>
      <w:r>
        <w:rPr>
          <w:szCs w:val="28"/>
        </w:rPr>
        <w:t xml:space="preserve">Т. 3. - </w:t>
      </w:r>
      <w:r w:rsidRPr="00F947B9">
        <w:t>С. 224</w:t>
      </w:r>
      <w:r w:rsidRPr="00A37F1A">
        <w:t>.</w:t>
      </w:r>
    </w:p>
    <w:p w:rsidR="00307829" w:rsidRDefault="00307829" w:rsidP="00F947B9"/>
    <w:p w:rsidR="00307829" w:rsidRPr="00A37F1A" w:rsidRDefault="00307829" w:rsidP="00E902C8">
      <w:pPr>
        <w:pStyle w:val="ListParagraph"/>
        <w:ind w:left="366" w:firstLine="0"/>
      </w:pPr>
    </w:p>
    <w:sectPr w:rsidR="00307829" w:rsidRPr="00A37F1A" w:rsidSect="007A0161">
      <w:pgSz w:w="11906" w:h="16838"/>
      <w:pgMar w:top="851" w:right="567" w:bottom="851" w:left="1418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7422E"/>
    <w:multiLevelType w:val="hybridMultilevel"/>
    <w:tmpl w:val="5E345AF2"/>
    <w:lvl w:ilvl="0" w:tplc="0419000F">
      <w:start w:val="1"/>
      <w:numFmt w:val="decimal"/>
      <w:lvlText w:val="%1."/>
      <w:lvlJc w:val="left"/>
      <w:pPr>
        <w:ind w:left="86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1">
    <w:nsid w:val="47BE14BB"/>
    <w:multiLevelType w:val="hybridMultilevel"/>
    <w:tmpl w:val="A7944250"/>
    <w:lvl w:ilvl="0" w:tplc="04190011">
      <w:start w:val="1"/>
      <w:numFmt w:val="decimal"/>
      <w:lvlText w:val="%1)"/>
      <w:lvlJc w:val="left"/>
      <w:pPr>
        <w:ind w:left="36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6" w:hanging="180"/>
      </w:pPr>
      <w:rPr>
        <w:rFonts w:cs="Times New Roman"/>
      </w:rPr>
    </w:lvl>
  </w:abstractNum>
  <w:abstractNum w:abstractNumId="2">
    <w:nsid w:val="48C27EAC"/>
    <w:multiLevelType w:val="hybridMultilevel"/>
    <w:tmpl w:val="C1D807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rawingGridVerticalSpacing w:val="381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0F62"/>
    <w:rsid w:val="000010D9"/>
    <w:rsid w:val="00011D02"/>
    <w:rsid w:val="00013E37"/>
    <w:rsid w:val="00016AF4"/>
    <w:rsid w:val="000206C3"/>
    <w:rsid w:val="00027E0E"/>
    <w:rsid w:val="00030E4F"/>
    <w:rsid w:val="00037E37"/>
    <w:rsid w:val="00040EC1"/>
    <w:rsid w:val="000417C3"/>
    <w:rsid w:val="00050B5C"/>
    <w:rsid w:val="000533E6"/>
    <w:rsid w:val="00057563"/>
    <w:rsid w:val="00060FEE"/>
    <w:rsid w:val="00063823"/>
    <w:rsid w:val="00071DED"/>
    <w:rsid w:val="00077D6A"/>
    <w:rsid w:val="00080945"/>
    <w:rsid w:val="000878E5"/>
    <w:rsid w:val="00087D4B"/>
    <w:rsid w:val="00091CAE"/>
    <w:rsid w:val="000939A1"/>
    <w:rsid w:val="000965FF"/>
    <w:rsid w:val="000A6212"/>
    <w:rsid w:val="000A6868"/>
    <w:rsid w:val="000B2997"/>
    <w:rsid w:val="000B29D6"/>
    <w:rsid w:val="000B477C"/>
    <w:rsid w:val="000B54E7"/>
    <w:rsid w:val="000C799F"/>
    <w:rsid w:val="000C7BA5"/>
    <w:rsid w:val="000D03EC"/>
    <w:rsid w:val="000D3BFC"/>
    <w:rsid w:val="000D405B"/>
    <w:rsid w:val="000D5C6C"/>
    <w:rsid w:val="000D65A6"/>
    <w:rsid w:val="000D7B98"/>
    <w:rsid w:val="000E0253"/>
    <w:rsid w:val="000E1CC0"/>
    <w:rsid w:val="000E3390"/>
    <w:rsid w:val="000E54DA"/>
    <w:rsid w:val="000F09A8"/>
    <w:rsid w:val="000F24C7"/>
    <w:rsid w:val="000F3D36"/>
    <w:rsid w:val="000F7DBB"/>
    <w:rsid w:val="001044B7"/>
    <w:rsid w:val="00107B7A"/>
    <w:rsid w:val="001174E3"/>
    <w:rsid w:val="00126987"/>
    <w:rsid w:val="0013031C"/>
    <w:rsid w:val="0013251B"/>
    <w:rsid w:val="00133BF6"/>
    <w:rsid w:val="00134688"/>
    <w:rsid w:val="00137233"/>
    <w:rsid w:val="00144662"/>
    <w:rsid w:val="00147007"/>
    <w:rsid w:val="00147CF7"/>
    <w:rsid w:val="00152AC9"/>
    <w:rsid w:val="0015573D"/>
    <w:rsid w:val="001638E6"/>
    <w:rsid w:val="0017307D"/>
    <w:rsid w:val="00175B01"/>
    <w:rsid w:val="001824B7"/>
    <w:rsid w:val="0018479A"/>
    <w:rsid w:val="0018627F"/>
    <w:rsid w:val="0018644C"/>
    <w:rsid w:val="0018727B"/>
    <w:rsid w:val="00193997"/>
    <w:rsid w:val="0019594E"/>
    <w:rsid w:val="00196E75"/>
    <w:rsid w:val="001A1A1C"/>
    <w:rsid w:val="001A405B"/>
    <w:rsid w:val="001A425C"/>
    <w:rsid w:val="001A5889"/>
    <w:rsid w:val="001B3526"/>
    <w:rsid w:val="001B4290"/>
    <w:rsid w:val="001B4590"/>
    <w:rsid w:val="001B5C85"/>
    <w:rsid w:val="001B641C"/>
    <w:rsid w:val="001C2B86"/>
    <w:rsid w:val="001C7FB2"/>
    <w:rsid w:val="001D147D"/>
    <w:rsid w:val="001D2B9A"/>
    <w:rsid w:val="001D4818"/>
    <w:rsid w:val="001D7E59"/>
    <w:rsid w:val="001D7E9C"/>
    <w:rsid w:val="001E0E8F"/>
    <w:rsid w:val="001E4D83"/>
    <w:rsid w:val="001E55E6"/>
    <w:rsid w:val="001F0E13"/>
    <w:rsid w:val="001F2F18"/>
    <w:rsid w:val="001F364E"/>
    <w:rsid w:val="00203760"/>
    <w:rsid w:val="002046CC"/>
    <w:rsid w:val="00205142"/>
    <w:rsid w:val="002115A3"/>
    <w:rsid w:val="00212B57"/>
    <w:rsid w:val="0022085E"/>
    <w:rsid w:val="00220EEF"/>
    <w:rsid w:val="002231D9"/>
    <w:rsid w:val="002232DD"/>
    <w:rsid w:val="00225BAD"/>
    <w:rsid w:val="00232FEF"/>
    <w:rsid w:val="00235063"/>
    <w:rsid w:val="00236D9E"/>
    <w:rsid w:val="00237E54"/>
    <w:rsid w:val="00241744"/>
    <w:rsid w:val="002427AE"/>
    <w:rsid w:val="002454C8"/>
    <w:rsid w:val="00245728"/>
    <w:rsid w:val="00246245"/>
    <w:rsid w:val="002533A4"/>
    <w:rsid w:val="002602BB"/>
    <w:rsid w:val="0026278C"/>
    <w:rsid w:val="002732D1"/>
    <w:rsid w:val="00275728"/>
    <w:rsid w:val="0027703C"/>
    <w:rsid w:val="00285E89"/>
    <w:rsid w:val="002907FC"/>
    <w:rsid w:val="00291FC6"/>
    <w:rsid w:val="00294EDD"/>
    <w:rsid w:val="002A2016"/>
    <w:rsid w:val="002A4D2B"/>
    <w:rsid w:val="002B24EB"/>
    <w:rsid w:val="002B3866"/>
    <w:rsid w:val="002B6CA1"/>
    <w:rsid w:val="002C1214"/>
    <w:rsid w:val="002C5361"/>
    <w:rsid w:val="002C61E4"/>
    <w:rsid w:val="002C6584"/>
    <w:rsid w:val="002D1741"/>
    <w:rsid w:val="002D1764"/>
    <w:rsid w:val="002D183F"/>
    <w:rsid w:val="002D3892"/>
    <w:rsid w:val="002D3F15"/>
    <w:rsid w:val="002D4E31"/>
    <w:rsid w:val="002E0E18"/>
    <w:rsid w:val="002E415A"/>
    <w:rsid w:val="002E64B5"/>
    <w:rsid w:val="002E7CD6"/>
    <w:rsid w:val="002F5ECB"/>
    <w:rsid w:val="002F60D5"/>
    <w:rsid w:val="002F66C7"/>
    <w:rsid w:val="002F7C14"/>
    <w:rsid w:val="00300EA2"/>
    <w:rsid w:val="00307829"/>
    <w:rsid w:val="00313785"/>
    <w:rsid w:val="00315335"/>
    <w:rsid w:val="003218D2"/>
    <w:rsid w:val="00323797"/>
    <w:rsid w:val="00331978"/>
    <w:rsid w:val="00332533"/>
    <w:rsid w:val="00334EBB"/>
    <w:rsid w:val="0033667B"/>
    <w:rsid w:val="003402BA"/>
    <w:rsid w:val="00341C9B"/>
    <w:rsid w:val="00345CCC"/>
    <w:rsid w:val="00346032"/>
    <w:rsid w:val="00352574"/>
    <w:rsid w:val="0035407E"/>
    <w:rsid w:val="00354264"/>
    <w:rsid w:val="00354526"/>
    <w:rsid w:val="003565F7"/>
    <w:rsid w:val="00357F81"/>
    <w:rsid w:val="00367A90"/>
    <w:rsid w:val="00396223"/>
    <w:rsid w:val="003A1629"/>
    <w:rsid w:val="003A2F4C"/>
    <w:rsid w:val="003A448A"/>
    <w:rsid w:val="003A6912"/>
    <w:rsid w:val="003A71B8"/>
    <w:rsid w:val="003A7ACE"/>
    <w:rsid w:val="003B1DF1"/>
    <w:rsid w:val="003B4086"/>
    <w:rsid w:val="003B67A6"/>
    <w:rsid w:val="003C187B"/>
    <w:rsid w:val="003C2F8A"/>
    <w:rsid w:val="003C3CCB"/>
    <w:rsid w:val="003C69C1"/>
    <w:rsid w:val="003D457A"/>
    <w:rsid w:val="003D575B"/>
    <w:rsid w:val="003E5FD6"/>
    <w:rsid w:val="003E7693"/>
    <w:rsid w:val="003F2E9D"/>
    <w:rsid w:val="003F42BC"/>
    <w:rsid w:val="003F5B57"/>
    <w:rsid w:val="00402311"/>
    <w:rsid w:val="004065D0"/>
    <w:rsid w:val="004174C3"/>
    <w:rsid w:val="00426A87"/>
    <w:rsid w:val="004278E1"/>
    <w:rsid w:val="00430BAA"/>
    <w:rsid w:val="00440B88"/>
    <w:rsid w:val="00441977"/>
    <w:rsid w:val="004458A4"/>
    <w:rsid w:val="004510C3"/>
    <w:rsid w:val="00451471"/>
    <w:rsid w:val="00454B8E"/>
    <w:rsid w:val="004568B5"/>
    <w:rsid w:val="004602CC"/>
    <w:rsid w:val="00464448"/>
    <w:rsid w:val="00466629"/>
    <w:rsid w:val="00471546"/>
    <w:rsid w:val="00471F99"/>
    <w:rsid w:val="00473060"/>
    <w:rsid w:val="0047317E"/>
    <w:rsid w:val="004756DE"/>
    <w:rsid w:val="00477401"/>
    <w:rsid w:val="004801A3"/>
    <w:rsid w:val="0048047C"/>
    <w:rsid w:val="00481DF9"/>
    <w:rsid w:val="00482880"/>
    <w:rsid w:val="00484522"/>
    <w:rsid w:val="00486F4E"/>
    <w:rsid w:val="00491B94"/>
    <w:rsid w:val="004977CB"/>
    <w:rsid w:val="004A015E"/>
    <w:rsid w:val="004A5550"/>
    <w:rsid w:val="004A7F7D"/>
    <w:rsid w:val="004B2D20"/>
    <w:rsid w:val="004B3AC4"/>
    <w:rsid w:val="004B3B34"/>
    <w:rsid w:val="004B5C14"/>
    <w:rsid w:val="004B6CF8"/>
    <w:rsid w:val="004C3D50"/>
    <w:rsid w:val="004D289A"/>
    <w:rsid w:val="004D2A06"/>
    <w:rsid w:val="004D2D67"/>
    <w:rsid w:val="004D4D02"/>
    <w:rsid w:val="004E15F0"/>
    <w:rsid w:val="004F4FEC"/>
    <w:rsid w:val="004F5416"/>
    <w:rsid w:val="004F6083"/>
    <w:rsid w:val="00506304"/>
    <w:rsid w:val="00510A91"/>
    <w:rsid w:val="0051238E"/>
    <w:rsid w:val="00513323"/>
    <w:rsid w:val="00513330"/>
    <w:rsid w:val="005149FB"/>
    <w:rsid w:val="005160B2"/>
    <w:rsid w:val="00516734"/>
    <w:rsid w:val="00521A4E"/>
    <w:rsid w:val="005221B9"/>
    <w:rsid w:val="00523D9C"/>
    <w:rsid w:val="00532F1E"/>
    <w:rsid w:val="00535DF3"/>
    <w:rsid w:val="00536EAC"/>
    <w:rsid w:val="0054118C"/>
    <w:rsid w:val="005411C5"/>
    <w:rsid w:val="00542EE6"/>
    <w:rsid w:val="0054502E"/>
    <w:rsid w:val="00546019"/>
    <w:rsid w:val="00552365"/>
    <w:rsid w:val="00552BF0"/>
    <w:rsid w:val="00565187"/>
    <w:rsid w:val="00566156"/>
    <w:rsid w:val="00566BC0"/>
    <w:rsid w:val="005709FA"/>
    <w:rsid w:val="00572C39"/>
    <w:rsid w:val="00572F6B"/>
    <w:rsid w:val="00574E23"/>
    <w:rsid w:val="00577583"/>
    <w:rsid w:val="00577BBC"/>
    <w:rsid w:val="00584130"/>
    <w:rsid w:val="005858A6"/>
    <w:rsid w:val="00585FAC"/>
    <w:rsid w:val="00586E14"/>
    <w:rsid w:val="005A1279"/>
    <w:rsid w:val="005A371B"/>
    <w:rsid w:val="005A40A2"/>
    <w:rsid w:val="005A49CC"/>
    <w:rsid w:val="005A77FC"/>
    <w:rsid w:val="005B23AF"/>
    <w:rsid w:val="005B2A05"/>
    <w:rsid w:val="005B318A"/>
    <w:rsid w:val="005B3379"/>
    <w:rsid w:val="005C2B69"/>
    <w:rsid w:val="005C6138"/>
    <w:rsid w:val="005C726B"/>
    <w:rsid w:val="005D2FB7"/>
    <w:rsid w:val="005D74F4"/>
    <w:rsid w:val="005E065B"/>
    <w:rsid w:val="005E0BCD"/>
    <w:rsid w:val="005E0CC8"/>
    <w:rsid w:val="005E16EF"/>
    <w:rsid w:val="005F1AE6"/>
    <w:rsid w:val="005F399B"/>
    <w:rsid w:val="005F49AF"/>
    <w:rsid w:val="005F5013"/>
    <w:rsid w:val="00600939"/>
    <w:rsid w:val="00602508"/>
    <w:rsid w:val="00604C9C"/>
    <w:rsid w:val="006058FD"/>
    <w:rsid w:val="00605B26"/>
    <w:rsid w:val="006108F8"/>
    <w:rsid w:val="006136E9"/>
    <w:rsid w:val="006209CB"/>
    <w:rsid w:val="006210F6"/>
    <w:rsid w:val="00625A54"/>
    <w:rsid w:val="00626FD3"/>
    <w:rsid w:val="00626FEA"/>
    <w:rsid w:val="00632B19"/>
    <w:rsid w:val="00634AC4"/>
    <w:rsid w:val="00644340"/>
    <w:rsid w:val="0064676A"/>
    <w:rsid w:val="00650546"/>
    <w:rsid w:val="00651BB6"/>
    <w:rsid w:val="00652E13"/>
    <w:rsid w:val="0065432A"/>
    <w:rsid w:val="0066065A"/>
    <w:rsid w:val="006626DE"/>
    <w:rsid w:val="0067065D"/>
    <w:rsid w:val="006717E4"/>
    <w:rsid w:val="00675B00"/>
    <w:rsid w:val="00675CBD"/>
    <w:rsid w:val="006803DD"/>
    <w:rsid w:val="00682CCE"/>
    <w:rsid w:val="00683435"/>
    <w:rsid w:val="00686B92"/>
    <w:rsid w:val="00686B95"/>
    <w:rsid w:val="00690F06"/>
    <w:rsid w:val="00691302"/>
    <w:rsid w:val="006A0D41"/>
    <w:rsid w:val="006A1954"/>
    <w:rsid w:val="006A2832"/>
    <w:rsid w:val="006A3925"/>
    <w:rsid w:val="006B0F98"/>
    <w:rsid w:val="006B3A0C"/>
    <w:rsid w:val="006C3484"/>
    <w:rsid w:val="006C545B"/>
    <w:rsid w:val="006D7765"/>
    <w:rsid w:val="006E186D"/>
    <w:rsid w:val="006E6D22"/>
    <w:rsid w:val="006F0FD7"/>
    <w:rsid w:val="006F159C"/>
    <w:rsid w:val="006F78CC"/>
    <w:rsid w:val="007001D0"/>
    <w:rsid w:val="00700517"/>
    <w:rsid w:val="00701CCB"/>
    <w:rsid w:val="00701E32"/>
    <w:rsid w:val="00704B23"/>
    <w:rsid w:val="00707BA3"/>
    <w:rsid w:val="007100B1"/>
    <w:rsid w:val="00712159"/>
    <w:rsid w:val="007125D7"/>
    <w:rsid w:val="0071342B"/>
    <w:rsid w:val="007136E7"/>
    <w:rsid w:val="00714271"/>
    <w:rsid w:val="00720085"/>
    <w:rsid w:val="007212BA"/>
    <w:rsid w:val="0072687B"/>
    <w:rsid w:val="007274C4"/>
    <w:rsid w:val="007275B3"/>
    <w:rsid w:val="00742C78"/>
    <w:rsid w:val="007458C4"/>
    <w:rsid w:val="00747429"/>
    <w:rsid w:val="00752E8E"/>
    <w:rsid w:val="00756694"/>
    <w:rsid w:val="00765EDE"/>
    <w:rsid w:val="007671EB"/>
    <w:rsid w:val="007679D1"/>
    <w:rsid w:val="00767A3F"/>
    <w:rsid w:val="00767DB7"/>
    <w:rsid w:val="00770C7E"/>
    <w:rsid w:val="007855CB"/>
    <w:rsid w:val="00790243"/>
    <w:rsid w:val="0079261D"/>
    <w:rsid w:val="00793E3A"/>
    <w:rsid w:val="007943ED"/>
    <w:rsid w:val="007A0161"/>
    <w:rsid w:val="007A279E"/>
    <w:rsid w:val="007A4AD4"/>
    <w:rsid w:val="007B1722"/>
    <w:rsid w:val="007C2D6D"/>
    <w:rsid w:val="007D5469"/>
    <w:rsid w:val="007D67D9"/>
    <w:rsid w:val="007D6D52"/>
    <w:rsid w:val="007E167E"/>
    <w:rsid w:val="007E2525"/>
    <w:rsid w:val="007E2D9B"/>
    <w:rsid w:val="007E597E"/>
    <w:rsid w:val="007E688D"/>
    <w:rsid w:val="007E784B"/>
    <w:rsid w:val="007F253F"/>
    <w:rsid w:val="00802BEF"/>
    <w:rsid w:val="0080314D"/>
    <w:rsid w:val="00803EB6"/>
    <w:rsid w:val="00810EBB"/>
    <w:rsid w:val="0081303B"/>
    <w:rsid w:val="0082014E"/>
    <w:rsid w:val="00837689"/>
    <w:rsid w:val="00840FD9"/>
    <w:rsid w:val="00842DE2"/>
    <w:rsid w:val="0085395C"/>
    <w:rsid w:val="00854610"/>
    <w:rsid w:val="00857954"/>
    <w:rsid w:val="00860C29"/>
    <w:rsid w:val="00861865"/>
    <w:rsid w:val="00861B45"/>
    <w:rsid w:val="00873E46"/>
    <w:rsid w:val="00881F37"/>
    <w:rsid w:val="00884C4F"/>
    <w:rsid w:val="008954F7"/>
    <w:rsid w:val="008A2E40"/>
    <w:rsid w:val="008A2E66"/>
    <w:rsid w:val="008A66C7"/>
    <w:rsid w:val="008C017E"/>
    <w:rsid w:val="008C0F46"/>
    <w:rsid w:val="008C4CBB"/>
    <w:rsid w:val="008D3A26"/>
    <w:rsid w:val="008E19DD"/>
    <w:rsid w:val="008E577A"/>
    <w:rsid w:val="008E76FD"/>
    <w:rsid w:val="008E7704"/>
    <w:rsid w:val="008E7964"/>
    <w:rsid w:val="00902FA9"/>
    <w:rsid w:val="0090428C"/>
    <w:rsid w:val="00910FE8"/>
    <w:rsid w:val="00912F0E"/>
    <w:rsid w:val="0091457F"/>
    <w:rsid w:val="00920FDA"/>
    <w:rsid w:val="009255F9"/>
    <w:rsid w:val="009266ED"/>
    <w:rsid w:val="0092788A"/>
    <w:rsid w:val="00934F40"/>
    <w:rsid w:val="00940AF1"/>
    <w:rsid w:val="009465C4"/>
    <w:rsid w:val="00954497"/>
    <w:rsid w:val="009544A2"/>
    <w:rsid w:val="00955155"/>
    <w:rsid w:val="0095608C"/>
    <w:rsid w:val="00962F0C"/>
    <w:rsid w:val="00967D1D"/>
    <w:rsid w:val="00970FD8"/>
    <w:rsid w:val="00971C6A"/>
    <w:rsid w:val="0097208D"/>
    <w:rsid w:val="00976701"/>
    <w:rsid w:val="00976C56"/>
    <w:rsid w:val="0098096D"/>
    <w:rsid w:val="00982ADC"/>
    <w:rsid w:val="00986501"/>
    <w:rsid w:val="009879BD"/>
    <w:rsid w:val="00991E6E"/>
    <w:rsid w:val="00992DC4"/>
    <w:rsid w:val="0099342A"/>
    <w:rsid w:val="00995715"/>
    <w:rsid w:val="00995A68"/>
    <w:rsid w:val="009A0D80"/>
    <w:rsid w:val="009B1047"/>
    <w:rsid w:val="009B5701"/>
    <w:rsid w:val="009C0084"/>
    <w:rsid w:val="009C4BF1"/>
    <w:rsid w:val="009D0275"/>
    <w:rsid w:val="009D13D3"/>
    <w:rsid w:val="009D23E6"/>
    <w:rsid w:val="009D2DA5"/>
    <w:rsid w:val="009E0A1E"/>
    <w:rsid w:val="009E2932"/>
    <w:rsid w:val="009E2D87"/>
    <w:rsid w:val="009F0164"/>
    <w:rsid w:val="009F382D"/>
    <w:rsid w:val="009F7F57"/>
    <w:rsid w:val="00A00704"/>
    <w:rsid w:val="00A01435"/>
    <w:rsid w:val="00A0678B"/>
    <w:rsid w:val="00A11823"/>
    <w:rsid w:val="00A155E6"/>
    <w:rsid w:val="00A157EC"/>
    <w:rsid w:val="00A22D13"/>
    <w:rsid w:val="00A24F32"/>
    <w:rsid w:val="00A2504D"/>
    <w:rsid w:val="00A25859"/>
    <w:rsid w:val="00A2698C"/>
    <w:rsid w:val="00A27BC7"/>
    <w:rsid w:val="00A335A6"/>
    <w:rsid w:val="00A37F1A"/>
    <w:rsid w:val="00A425B9"/>
    <w:rsid w:val="00A42FF9"/>
    <w:rsid w:val="00A446F7"/>
    <w:rsid w:val="00A44F81"/>
    <w:rsid w:val="00A5725D"/>
    <w:rsid w:val="00A60E4A"/>
    <w:rsid w:val="00A6217E"/>
    <w:rsid w:val="00A6430A"/>
    <w:rsid w:val="00A65E0C"/>
    <w:rsid w:val="00A727B5"/>
    <w:rsid w:val="00A73F44"/>
    <w:rsid w:val="00A756A2"/>
    <w:rsid w:val="00A77A0E"/>
    <w:rsid w:val="00A8130A"/>
    <w:rsid w:val="00A84D04"/>
    <w:rsid w:val="00A860A1"/>
    <w:rsid w:val="00A9062A"/>
    <w:rsid w:val="00A93944"/>
    <w:rsid w:val="00A94F99"/>
    <w:rsid w:val="00A96246"/>
    <w:rsid w:val="00A9689B"/>
    <w:rsid w:val="00AA1878"/>
    <w:rsid w:val="00AA6F91"/>
    <w:rsid w:val="00AA7418"/>
    <w:rsid w:val="00AB21E6"/>
    <w:rsid w:val="00AB38E6"/>
    <w:rsid w:val="00AB6289"/>
    <w:rsid w:val="00AB7B74"/>
    <w:rsid w:val="00AC2C8D"/>
    <w:rsid w:val="00AD3915"/>
    <w:rsid w:val="00AD5D65"/>
    <w:rsid w:val="00AD686F"/>
    <w:rsid w:val="00AE0540"/>
    <w:rsid w:val="00AE3C37"/>
    <w:rsid w:val="00AE7942"/>
    <w:rsid w:val="00B03428"/>
    <w:rsid w:val="00B06E87"/>
    <w:rsid w:val="00B11896"/>
    <w:rsid w:val="00B12E85"/>
    <w:rsid w:val="00B150E2"/>
    <w:rsid w:val="00B24F55"/>
    <w:rsid w:val="00B31426"/>
    <w:rsid w:val="00B32E79"/>
    <w:rsid w:val="00B37D3A"/>
    <w:rsid w:val="00B46A98"/>
    <w:rsid w:val="00B5255E"/>
    <w:rsid w:val="00B52631"/>
    <w:rsid w:val="00B55621"/>
    <w:rsid w:val="00B55F4C"/>
    <w:rsid w:val="00B66CBC"/>
    <w:rsid w:val="00B71371"/>
    <w:rsid w:val="00B757CF"/>
    <w:rsid w:val="00B80DDE"/>
    <w:rsid w:val="00B82342"/>
    <w:rsid w:val="00B8380F"/>
    <w:rsid w:val="00B87376"/>
    <w:rsid w:val="00B92F38"/>
    <w:rsid w:val="00B95EAA"/>
    <w:rsid w:val="00B97B3D"/>
    <w:rsid w:val="00BA349B"/>
    <w:rsid w:val="00BA751F"/>
    <w:rsid w:val="00BB31E7"/>
    <w:rsid w:val="00BB3797"/>
    <w:rsid w:val="00BB41B8"/>
    <w:rsid w:val="00BB728E"/>
    <w:rsid w:val="00BC43CF"/>
    <w:rsid w:val="00BD1DCC"/>
    <w:rsid w:val="00BD4FAA"/>
    <w:rsid w:val="00BD59ED"/>
    <w:rsid w:val="00BD5AE9"/>
    <w:rsid w:val="00BD7D33"/>
    <w:rsid w:val="00BE085B"/>
    <w:rsid w:val="00BE3E8F"/>
    <w:rsid w:val="00BF1024"/>
    <w:rsid w:val="00BF3E37"/>
    <w:rsid w:val="00BF433B"/>
    <w:rsid w:val="00BF5583"/>
    <w:rsid w:val="00BF57AB"/>
    <w:rsid w:val="00BF63C9"/>
    <w:rsid w:val="00C018BF"/>
    <w:rsid w:val="00C0229C"/>
    <w:rsid w:val="00C02AF0"/>
    <w:rsid w:val="00C0307C"/>
    <w:rsid w:val="00C04487"/>
    <w:rsid w:val="00C10CA4"/>
    <w:rsid w:val="00C14793"/>
    <w:rsid w:val="00C17383"/>
    <w:rsid w:val="00C26281"/>
    <w:rsid w:val="00C3668C"/>
    <w:rsid w:val="00C4184E"/>
    <w:rsid w:val="00C41BB6"/>
    <w:rsid w:val="00C435DF"/>
    <w:rsid w:val="00C4361F"/>
    <w:rsid w:val="00C465BA"/>
    <w:rsid w:val="00C53FF4"/>
    <w:rsid w:val="00C55581"/>
    <w:rsid w:val="00C56DC9"/>
    <w:rsid w:val="00C619B7"/>
    <w:rsid w:val="00C63550"/>
    <w:rsid w:val="00C7147B"/>
    <w:rsid w:val="00C7434A"/>
    <w:rsid w:val="00C74F83"/>
    <w:rsid w:val="00C76D2D"/>
    <w:rsid w:val="00C86FE3"/>
    <w:rsid w:val="00C90F65"/>
    <w:rsid w:val="00C92118"/>
    <w:rsid w:val="00C928A2"/>
    <w:rsid w:val="00C92F1B"/>
    <w:rsid w:val="00C96DEB"/>
    <w:rsid w:val="00CA0371"/>
    <w:rsid w:val="00CA47F2"/>
    <w:rsid w:val="00CA6AEB"/>
    <w:rsid w:val="00CA77CF"/>
    <w:rsid w:val="00CB0CE3"/>
    <w:rsid w:val="00CB1D02"/>
    <w:rsid w:val="00CB7883"/>
    <w:rsid w:val="00CB7E52"/>
    <w:rsid w:val="00CC28D4"/>
    <w:rsid w:val="00CC2FEF"/>
    <w:rsid w:val="00CC5B91"/>
    <w:rsid w:val="00CC6869"/>
    <w:rsid w:val="00CC76CC"/>
    <w:rsid w:val="00CC7ADC"/>
    <w:rsid w:val="00CD2E4A"/>
    <w:rsid w:val="00CD5013"/>
    <w:rsid w:val="00CD6BA1"/>
    <w:rsid w:val="00CE329C"/>
    <w:rsid w:val="00CE5070"/>
    <w:rsid w:val="00CE5646"/>
    <w:rsid w:val="00CE5898"/>
    <w:rsid w:val="00CF1ECF"/>
    <w:rsid w:val="00CF23BA"/>
    <w:rsid w:val="00CF5A94"/>
    <w:rsid w:val="00CF5BE5"/>
    <w:rsid w:val="00D02D8B"/>
    <w:rsid w:val="00D04210"/>
    <w:rsid w:val="00D0628D"/>
    <w:rsid w:val="00D1359B"/>
    <w:rsid w:val="00D14AFE"/>
    <w:rsid w:val="00D210F6"/>
    <w:rsid w:val="00D22B18"/>
    <w:rsid w:val="00D25FAB"/>
    <w:rsid w:val="00D27462"/>
    <w:rsid w:val="00D31F67"/>
    <w:rsid w:val="00D32760"/>
    <w:rsid w:val="00D35151"/>
    <w:rsid w:val="00D3757F"/>
    <w:rsid w:val="00D42FA4"/>
    <w:rsid w:val="00D46668"/>
    <w:rsid w:val="00D4694C"/>
    <w:rsid w:val="00D47052"/>
    <w:rsid w:val="00D504DC"/>
    <w:rsid w:val="00D51EBF"/>
    <w:rsid w:val="00D53854"/>
    <w:rsid w:val="00D60AB8"/>
    <w:rsid w:val="00D60AF1"/>
    <w:rsid w:val="00D64250"/>
    <w:rsid w:val="00D65BDA"/>
    <w:rsid w:val="00D67ECC"/>
    <w:rsid w:val="00D74401"/>
    <w:rsid w:val="00D757D6"/>
    <w:rsid w:val="00D81C68"/>
    <w:rsid w:val="00D83C5B"/>
    <w:rsid w:val="00D901A0"/>
    <w:rsid w:val="00D9342B"/>
    <w:rsid w:val="00D9492D"/>
    <w:rsid w:val="00DA488D"/>
    <w:rsid w:val="00DA5769"/>
    <w:rsid w:val="00DA6F08"/>
    <w:rsid w:val="00DA77DE"/>
    <w:rsid w:val="00DB21BA"/>
    <w:rsid w:val="00DB2E1E"/>
    <w:rsid w:val="00DB739B"/>
    <w:rsid w:val="00DC00A1"/>
    <w:rsid w:val="00DC4E20"/>
    <w:rsid w:val="00DC59CF"/>
    <w:rsid w:val="00DC5C51"/>
    <w:rsid w:val="00DD5379"/>
    <w:rsid w:val="00DD5BDF"/>
    <w:rsid w:val="00DD623E"/>
    <w:rsid w:val="00DE29F3"/>
    <w:rsid w:val="00DE3AC2"/>
    <w:rsid w:val="00DF0D72"/>
    <w:rsid w:val="00E01B84"/>
    <w:rsid w:val="00E02343"/>
    <w:rsid w:val="00E03658"/>
    <w:rsid w:val="00E058E7"/>
    <w:rsid w:val="00E12C41"/>
    <w:rsid w:val="00E13FD1"/>
    <w:rsid w:val="00E14296"/>
    <w:rsid w:val="00E16BE9"/>
    <w:rsid w:val="00E17ADC"/>
    <w:rsid w:val="00E218B8"/>
    <w:rsid w:val="00E2298D"/>
    <w:rsid w:val="00E23F8C"/>
    <w:rsid w:val="00E2662C"/>
    <w:rsid w:val="00E34016"/>
    <w:rsid w:val="00E3485D"/>
    <w:rsid w:val="00E40142"/>
    <w:rsid w:val="00E403E7"/>
    <w:rsid w:val="00E4524B"/>
    <w:rsid w:val="00E46C71"/>
    <w:rsid w:val="00E5645B"/>
    <w:rsid w:val="00E641A2"/>
    <w:rsid w:val="00E70244"/>
    <w:rsid w:val="00E70675"/>
    <w:rsid w:val="00E712CC"/>
    <w:rsid w:val="00E72507"/>
    <w:rsid w:val="00E74099"/>
    <w:rsid w:val="00E811A8"/>
    <w:rsid w:val="00E902C8"/>
    <w:rsid w:val="00EA55FB"/>
    <w:rsid w:val="00EA6B7D"/>
    <w:rsid w:val="00EA7FD8"/>
    <w:rsid w:val="00EB0E4A"/>
    <w:rsid w:val="00EB1486"/>
    <w:rsid w:val="00EB14A7"/>
    <w:rsid w:val="00EB1CFE"/>
    <w:rsid w:val="00EB42BF"/>
    <w:rsid w:val="00EB77FA"/>
    <w:rsid w:val="00EC504F"/>
    <w:rsid w:val="00EC6CD8"/>
    <w:rsid w:val="00EC7668"/>
    <w:rsid w:val="00ED14D6"/>
    <w:rsid w:val="00ED15B9"/>
    <w:rsid w:val="00EE1FFD"/>
    <w:rsid w:val="00F00F62"/>
    <w:rsid w:val="00F069F5"/>
    <w:rsid w:val="00F10E6C"/>
    <w:rsid w:val="00F13E4C"/>
    <w:rsid w:val="00F20DBF"/>
    <w:rsid w:val="00F20E69"/>
    <w:rsid w:val="00F227E2"/>
    <w:rsid w:val="00F250F6"/>
    <w:rsid w:val="00F260DB"/>
    <w:rsid w:val="00F34A78"/>
    <w:rsid w:val="00F34ECA"/>
    <w:rsid w:val="00F36FAF"/>
    <w:rsid w:val="00F44C4A"/>
    <w:rsid w:val="00F45FAE"/>
    <w:rsid w:val="00F463D2"/>
    <w:rsid w:val="00F503AD"/>
    <w:rsid w:val="00F51A97"/>
    <w:rsid w:val="00F56716"/>
    <w:rsid w:val="00F662DB"/>
    <w:rsid w:val="00F67E68"/>
    <w:rsid w:val="00F75C02"/>
    <w:rsid w:val="00F84426"/>
    <w:rsid w:val="00F85106"/>
    <w:rsid w:val="00F8699B"/>
    <w:rsid w:val="00F870A5"/>
    <w:rsid w:val="00F91FB9"/>
    <w:rsid w:val="00F924D3"/>
    <w:rsid w:val="00F92D3F"/>
    <w:rsid w:val="00F94570"/>
    <w:rsid w:val="00F947B9"/>
    <w:rsid w:val="00FA5ADB"/>
    <w:rsid w:val="00FA747B"/>
    <w:rsid w:val="00FB3191"/>
    <w:rsid w:val="00FB57D9"/>
    <w:rsid w:val="00FB7A54"/>
    <w:rsid w:val="00FC2AA8"/>
    <w:rsid w:val="00FD06E5"/>
    <w:rsid w:val="00FD0AF0"/>
    <w:rsid w:val="00FD0DC3"/>
    <w:rsid w:val="00FE0087"/>
    <w:rsid w:val="00FE4B9C"/>
    <w:rsid w:val="00FF1DCF"/>
    <w:rsid w:val="00FF7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DEB"/>
    <w:pPr>
      <w:ind w:left="290" w:hanging="284"/>
    </w:pPr>
    <w:rPr>
      <w:sz w:val="28"/>
      <w:lang w:val="uk-UA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902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</TotalTime>
  <Pages>1</Pages>
  <Words>248</Words>
  <Characters>1420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Бондарєва</dc:creator>
  <cp:keywords/>
  <dc:description/>
  <cp:lastModifiedBy>user</cp:lastModifiedBy>
  <cp:revision>8</cp:revision>
  <dcterms:created xsi:type="dcterms:W3CDTF">2016-06-02T20:56:00Z</dcterms:created>
  <dcterms:modified xsi:type="dcterms:W3CDTF">2016-07-19T07:59:00Z</dcterms:modified>
</cp:coreProperties>
</file>